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0551AE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  <w:bookmarkStart w:id="0" w:name="_GoBack"/>
            <w:bookmarkEnd w:id="0"/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</w:tr>
      <w:tr w:rsidR="000551AE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</w:tr>
      <w:tr w:rsidR="000551AE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</w:tr>
      <w:tr w:rsidR="000551AE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</w:tr>
      <w:tr w:rsidR="000551AE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</w:tr>
      <w:tr w:rsidR="000551AE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</w:tr>
      <w:tr w:rsidR="000551AE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  <w:tc>
          <w:tcPr>
            <w:tcW w:w="3968" w:type="dxa"/>
          </w:tcPr>
          <w:p w:rsidR="000551AE" w:rsidRDefault="000551AE" w:rsidP="000551AE">
            <w:pPr>
              <w:ind w:left="99" w:right="99"/>
            </w:pPr>
          </w:p>
        </w:tc>
      </w:tr>
    </w:tbl>
    <w:p w:rsidR="000551AE" w:rsidRPr="000551AE" w:rsidRDefault="000551AE" w:rsidP="000551AE">
      <w:pPr>
        <w:ind w:left="99" w:right="99"/>
        <w:rPr>
          <w:vanish/>
        </w:rPr>
      </w:pPr>
    </w:p>
    <w:sectPr w:rsidR="000551AE" w:rsidRPr="000551AE" w:rsidSect="000551AE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1AE"/>
    <w:rsid w:val="000551AE"/>
    <w:rsid w:val="00905A93"/>
    <w:rsid w:val="00BC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55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1367542-GP.dotx</Template>
  <TotalTime>0</TotalTime>
  <Pages>1</Pages>
  <Words>3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2018-07-17T08:40:00Z</dcterms:created>
  <dcterms:modified xsi:type="dcterms:W3CDTF">2018-07-17T08:40:00Z</dcterms:modified>
</cp:coreProperties>
</file>