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1"/>
        <w:gridCol w:w="170"/>
        <w:gridCol w:w="1361"/>
        <w:gridCol w:w="170"/>
        <w:gridCol w:w="1361"/>
        <w:gridCol w:w="170"/>
        <w:gridCol w:w="1361"/>
        <w:gridCol w:w="170"/>
        <w:gridCol w:w="1361"/>
        <w:gridCol w:w="170"/>
        <w:gridCol w:w="1361"/>
        <w:gridCol w:w="170"/>
        <w:gridCol w:w="1361"/>
      </w:tblGrid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  <w:bookmarkStart w:id="0" w:name="_GoBack"/>
            <w:bookmarkEnd w:id="0"/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  <w:tr w:rsidR="00BF700F" w:rsidRPr="00D920AC" w:rsidTr="00D920AC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70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  <w:tc>
          <w:tcPr>
            <w:tcW w:w="1361" w:type="dxa"/>
            <w:shd w:val="clear" w:color="auto" w:fill="auto"/>
          </w:tcPr>
          <w:p w:rsidR="005A4780" w:rsidRPr="00D920AC" w:rsidRDefault="005A4780" w:rsidP="00D920AC">
            <w:pPr>
              <w:spacing w:after="0" w:line="240" w:lineRule="auto"/>
              <w:ind w:left="34" w:right="34"/>
            </w:pPr>
          </w:p>
        </w:tc>
      </w:tr>
    </w:tbl>
    <w:p w:rsidR="005A4780" w:rsidRPr="005A4780" w:rsidRDefault="005A4780" w:rsidP="005A4780">
      <w:pPr>
        <w:ind w:left="34" w:right="34"/>
        <w:rPr>
          <w:vanish/>
        </w:rPr>
      </w:pPr>
    </w:p>
    <w:sectPr w:rsidR="005A4780" w:rsidRPr="005A4780" w:rsidSect="005A4780">
      <w:type w:val="continuous"/>
      <w:pgSz w:w="11905" w:h="16837"/>
      <w:pgMar w:top="851" w:right="680" w:bottom="0" w:left="68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1A4"/>
    <w:rsid w:val="000F23B3"/>
    <w:rsid w:val="00137AD3"/>
    <w:rsid w:val="005A4780"/>
    <w:rsid w:val="00A31AF7"/>
    <w:rsid w:val="00BD51A4"/>
    <w:rsid w:val="00BF700F"/>
    <w:rsid w:val="00D920AC"/>
    <w:rsid w:val="00DD6E08"/>
    <w:rsid w:val="00E0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A47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A47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1583627-xx.dot</Template>
  <TotalTime>0</TotalTime>
  <Pages>1</Pages>
  <Words>36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cringel</dc:creator>
  <cp:lastModifiedBy>cringel</cp:lastModifiedBy>
  <cp:revision>2</cp:revision>
  <dcterms:created xsi:type="dcterms:W3CDTF">2019-11-12T13:43:00Z</dcterms:created>
  <dcterms:modified xsi:type="dcterms:W3CDTF">2019-11-12T13:43:00Z</dcterms:modified>
</cp:coreProperties>
</file>