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1B4440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5953" w:type="dxa"/>
          </w:tcPr>
          <w:p w:rsidR="001B4440" w:rsidRDefault="001B4440" w:rsidP="001B4440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1B4440" w:rsidRDefault="001B4440" w:rsidP="001B4440">
            <w:pPr>
              <w:ind w:left="144" w:right="144"/>
            </w:pPr>
          </w:p>
        </w:tc>
      </w:tr>
      <w:tr w:rsidR="001B4440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5953" w:type="dxa"/>
          </w:tcPr>
          <w:p w:rsidR="001B4440" w:rsidRDefault="001B4440" w:rsidP="001B4440">
            <w:pPr>
              <w:ind w:left="144" w:right="144"/>
            </w:pPr>
          </w:p>
        </w:tc>
        <w:tc>
          <w:tcPr>
            <w:tcW w:w="5953" w:type="dxa"/>
          </w:tcPr>
          <w:p w:rsidR="001B4440" w:rsidRDefault="001B4440" w:rsidP="001B4440">
            <w:pPr>
              <w:ind w:left="144" w:right="144"/>
            </w:pPr>
          </w:p>
        </w:tc>
      </w:tr>
    </w:tbl>
    <w:p w:rsidR="001B4440" w:rsidRPr="001B4440" w:rsidRDefault="001B4440" w:rsidP="001B4440">
      <w:pPr>
        <w:ind w:left="144" w:right="144"/>
        <w:rPr>
          <w:vanish/>
        </w:rPr>
      </w:pPr>
    </w:p>
    <w:sectPr w:rsidR="001B4440" w:rsidRPr="001B4440" w:rsidSect="001B4440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40"/>
    <w:rsid w:val="001B4440"/>
    <w:rsid w:val="00814468"/>
    <w:rsid w:val="0090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B4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1367508-GP.dotx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2018-07-17T08:23:00Z</dcterms:created>
  <dcterms:modified xsi:type="dcterms:W3CDTF">2018-07-17T08:23:00Z</dcterms:modified>
</cp:coreProperties>
</file>